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E05" w:rsidRPr="006B7BEF" w:rsidRDefault="00F13E05" w:rsidP="008427E9">
      <w:pPr>
        <w:spacing w:after="0" w:line="240" w:lineRule="auto"/>
        <w:ind w:left="5670"/>
        <w:rPr>
          <w:rFonts w:ascii="Times New Roman" w:hAnsi="Times New Roman"/>
          <w:color w:val="444444"/>
          <w:sz w:val="28"/>
          <w:szCs w:val="28"/>
          <w:shd w:val="clear" w:color="auto" w:fill="FFFFFF"/>
        </w:rPr>
      </w:pPr>
      <w:r w:rsidRPr="002A2CF4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Что значит быть патриотом? Конечно это любить свою Родину и свою страну. Гордится своей национальностью. Но без перегибов. Гордится своим народом не значит принижать другой. Патриотизм не равен расизму.</w:t>
      </w:r>
    </w:p>
    <w:p w:rsidR="00F13E05" w:rsidRPr="006B7BEF" w:rsidRDefault="00F13E05" w:rsidP="008427E9">
      <w:pPr>
        <w:spacing w:after="0" w:line="240" w:lineRule="auto"/>
        <w:ind w:left="5670"/>
        <w:rPr>
          <w:rFonts w:ascii="Times New Roman" w:hAnsi="Times New Roman"/>
          <w:color w:val="433B32"/>
          <w:sz w:val="28"/>
          <w:szCs w:val="28"/>
        </w:rPr>
      </w:pPr>
    </w:p>
    <w:p w:rsidR="00F13E05" w:rsidRPr="002A2CF4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 w:rsidRPr="002A2CF4">
        <w:rPr>
          <w:rFonts w:ascii="Times New Roman" w:hAnsi="Times New Roman"/>
          <w:color w:val="433B32"/>
          <w:sz w:val="28"/>
          <w:szCs w:val="28"/>
        </w:rPr>
        <w:t>Окружной Центр патриотического воспитания Ирбитского гуманитарного колледжа 10-11 ноября 2017 года провел II Окружной учебно-тренировочный семинар по обучению навыкам противодействия экстремизму и терроризму обучающихся образовательных организаций, посвященный 12 ноября – Дню специалиста по безопасности в РФ. </w:t>
      </w:r>
    </w:p>
    <w:p w:rsidR="00F13E05" w:rsidRPr="002A2CF4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 w:rsidRPr="002A2CF4">
        <w:rPr>
          <w:rFonts w:ascii="Times New Roman" w:hAnsi="Times New Roman"/>
          <w:color w:val="433B32"/>
          <w:sz w:val="28"/>
          <w:szCs w:val="28"/>
        </w:rPr>
        <w:t>В семинаре приняли участие 12 команд из образовательных организаций Восточного управленческого округа Свердловской области. Среди которых 6 учебных заведений СПО</w:t>
      </w:r>
      <w:r>
        <w:rPr>
          <w:rFonts w:ascii="Times New Roman" w:hAnsi="Times New Roman"/>
          <w:color w:val="433B32"/>
          <w:sz w:val="28"/>
          <w:szCs w:val="28"/>
        </w:rPr>
        <w:t xml:space="preserve">, </w:t>
      </w:r>
      <w:r w:rsidRPr="002A2CF4">
        <w:rPr>
          <w:rFonts w:ascii="Times New Roman" w:hAnsi="Times New Roman"/>
          <w:color w:val="433B32"/>
          <w:sz w:val="28"/>
          <w:szCs w:val="28"/>
        </w:rPr>
        <w:t xml:space="preserve"> а оставшиеся заведения – школы города и района.</w:t>
      </w:r>
    </w:p>
    <w:p w:rsidR="00F13E05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>Команда</w:t>
      </w:r>
      <w:r w:rsidRPr="002A2CF4">
        <w:rPr>
          <w:rFonts w:ascii="Times New Roman" w:hAnsi="Times New Roman"/>
          <w:color w:val="433B32"/>
          <w:sz w:val="28"/>
          <w:szCs w:val="28"/>
        </w:rPr>
        <w:t xml:space="preserve"> МКОУ Гаевской ООШ</w:t>
      </w:r>
      <w:r>
        <w:rPr>
          <w:rFonts w:ascii="Times New Roman" w:hAnsi="Times New Roman"/>
          <w:color w:val="433B32"/>
          <w:sz w:val="28"/>
          <w:szCs w:val="28"/>
        </w:rPr>
        <w:t>:</w:t>
      </w:r>
    </w:p>
    <w:p w:rsidR="00F13E05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>-Потапова Кристина – капитан команды</w:t>
      </w:r>
    </w:p>
    <w:p w:rsidR="00F13E05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>-Коновалов Кирилл</w:t>
      </w:r>
    </w:p>
    <w:p w:rsidR="00F13E05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>-Чусовитин Константин</w:t>
      </w:r>
    </w:p>
    <w:p w:rsidR="00F13E05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>-Стародубцев Никита</w:t>
      </w:r>
    </w:p>
    <w:p w:rsidR="00F13E05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>-Манякин Олег</w:t>
      </w:r>
    </w:p>
    <w:p w:rsidR="00F13E05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>-Меньшенина Анастасия</w:t>
      </w:r>
    </w:p>
    <w:p w:rsidR="00F13E05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>- Милькова Марина</w:t>
      </w:r>
    </w:p>
    <w:p w:rsidR="00F13E05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>-Никитина Виктория</w:t>
      </w:r>
    </w:p>
    <w:p w:rsidR="00F13E05" w:rsidRPr="002A2CF4" w:rsidRDefault="00F13E05" w:rsidP="008427E9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 w:rsidRPr="002A2CF4">
        <w:rPr>
          <w:rFonts w:ascii="Times New Roman" w:hAnsi="Times New Roman"/>
          <w:color w:val="433B32"/>
          <w:sz w:val="28"/>
          <w:szCs w:val="28"/>
        </w:rPr>
        <w:t xml:space="preserve"> на равне с другими ребятами,  смогли принять участие в практикуме по рукопашному бою, отработать навык стрельбы из пневматического оружия, потренироваться в сборке и разборке автомата Калашникова, пройти практикум по оказанию первой доврачебной помощи при неотложных состояниях. </w:t>
      </w:r>
    </w:p>
    <w:p w:rsidR="00F13E05" w:rsidRPr="002A2CF4" w:rsidRDefault="00F13E05" w:rsidP="002A2CF4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 w:rsidRPr="002A2CF4">
        <w:rPr>
          <w:rFonts w:ascii="Times New Roman" w:hAnsi="Times New Roman"/>
          <w:color w:val="433B32"/>
          <w:sz w:val="28"/>
          <w:szCs w:val="28"/>
        </w:rPr>
        <w:t>В вечернее время команды приняли участие в квест-игре «Юный спасатель» (дистанция «Поисково-спасательные работы в ночное время суток») и в конкурсе военно-патриотической песни. </w:t>
      </w:r>
    </w:p>
    <w:p w:rsidR="00F13E05" w:rsidRDefault="00F13E05" w:rsidP="002A2CF4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 w:rsidRPr="002A2CF4">
        <w:rPr>
          <w:rFonts w:ascii="Times New Roman" w:hAnsi="Times New Roman"/>
          <w:color w:val="433B32"/>
          <w:sz w:val="28"/>
          <w:szCs w:val="28"/>
        </w:rPr>
        <w:t>Для руководителей команд прошел учебный семинар: «Психологические аспекты развития базовых национальных ценностей в подростковом и юношеском возрасте». </w:t>
      </w:r>
    </w:p>
    <w:p w:rsidR="00F13E05" w:rsidRDefault="00F13E05" w:rsidP="002A2CF4">
      <w:pPr>
        <w:spacing w:after="0" w:line="240" w:lineRule="auto"/>
        <w:ind w:firstLine="708"/>
        <w:jc w:val="both"/>
        <w:rPr>
          <w:rFonts w:ascii="Times New Roman" w:hAnsi="Times New Roman"/>
          <w:color w:val="433B32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 xml:space="preserve">В первый день семинара дети, как и все другие ребята, сели за парты, но это были не уроки школьного курса, это уроки противодействия экстремизму, оказания помощи пострадавшим…., никто бы не хотел чтобы знания полученные участниками  применялись в реальной жизни. </w:t>
      </w:r>
    </w:p>
    <w:p w:rsidR="00F13E05" w:rsidRDefault="00F13E05" w:rsidP="002B40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433B32"/>
          <w:sz w:val="28"/>
          <w:szCs w:val="28"/>
        </w:rPr>
        <w:t xml:space="preserve">Самым долгожданным и сложным этапом в этот день были поисково-спасательные работы, такое испытание не под силу и взрослому, но наши дети справились с ним без труда, благодаря оперативной и слаженной работе в группе. Чуть более получаса в кромешной темноте, при свете фонариков дети преодолевали этап за этапом, при движении по маршруту они столкнулись со сложными участками рельефа: поднимались в гору и спускались с нее, преодолевали овраги, используя специальное альпинистское </w:t>
      </w:r>
      <w:r>
        <w:rPr>
          <w:rFonts w:ascii="Times New Roman" w:hAnsi="Times New Roman"/>
          <w:sz w:val="28"/>
          <w:szCs w:val="28"/>
        </w:rPr>
        <w:t xml:space="preserve">снаряжение. Четырежды на этапе приходилось спасать, условно, пострадавших, проходить зону химического заражения все это как в каком - то ужасном боевике, но это было на самом деле. </w:t>
      </w:r>
    </w:p>
    <w:p w:rsidR="00F13E05" w:rsidRDefault="00F13E05" w:rsidP="002B40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Хотя и семинар был учебный, все же соревновательный этап он имел, нашим ребятам не хватило нескольких баллов до тройки призеров (мы четвертые среди 6 команд школьников города и района), но мы не огорчаемся, у нас есть шанс отыграться на следующих сборах, которые состоятся в январе 2018 года. </w:t>
      </w:r>
    </w:p>
    <w:p w:rsidR="00F13E05" w:rsidRDefault="00F13E05" w:rsidP="002B40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Я, от лица руководителя команды, благодарю всех ее участников за проделанную работу. Огромное спасибо за доверие и понимание родителям учеников. Спасибо!!!</w:t>
      </w:r>
    </w:p>
    <w:p w:rsidR="00F13E05" w:rsidRDefault="00F13E05" w:rsidP="005F3ED6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1.6pt;margin-top:115.75pt;width:384pt;height:329.25pt;z-index:251655168;visibility:visible">
            <v:imagedata r:id="rId4" o:title="" croptop="19356f" cropleft="15324f" cropright="12125f"/>
          </v:shape>
        </w:pict>
      </w:r>
      <w:r>
        <w:rPr>
          <w:rFonts w:ascii="Times New Roman" w:hAnsi="Times New Roman"/>
          <w:sz w:val="28"/>
          <w:szCs w:val="28"/>
        </w:rPr>
        <w:t>К.А.Абросов</w:t>
      </w:r>
      <w:r>
        <w:rPr>
          <w:rFonts w:ascii="Times New Roman" w:hAnsi="Times New Roman"/>
          <w:sz w:val="28"/>
          <w:szCs w:val="28"/>
        </w:rPr>
        <w:br w:type="page"/>
        <w:t>К</w:t>
      </w:r>
    </w:p>
    <w:p w:rsidR="00F13E05" w:rsidRDefault="00F13E05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4" o:spid="_x0000_s1027" type="#_x0000_t75" style="position:absolute;margin-left:-36.3pt;margin-top:351.3pt;width:491.25pt;height:368.25pt;z-index:251657216;visibility:visible">
            <v:imagedata r:id="rId5" o:title=""/>
          </v:shape>
        </w:pict>
      </w:r>
      <w:r>
        <w:rPr>
          <w:noProof/>
        </w:rPr>
        <w:pict>
          <v:shape id="Рисунок 7" o:spid="_x0000_s1028" type="#_x0000_t75" style="position:absolute;margin-left:-29.55pt;margin-top:-28.95pt;width:476.25pt;height:357.75pt;z-index:251659264;visibility:visible">
            <v:imagedata r:id="rId6" o:title=""/>
          </v:shape>
        </w:pict>
      </w:r>
      <w:r>
        <w:rPr>
          <w:rFonts w:ascii="Times New Roman" w:hAnsi="Times New Roman"/>
          <w:sz w:val="28"/>
          <w:szCs w:val="28"/>
        </w:rPr>
        <w:br w:type="page"/>
      </w:r>
    </w:p>
    <w:p w:rsidR="00F13E05" w:rsidRPr="002B405F" w:rsidRDefault="00F13E05" w:rsidP="00724324">
      <w:pPr>
        <w:spacing w:after="0" w:line="240" w:lineRule="auto"/>
        <w:ind w:firstLine="708"/>
        <w:jc w:val="right"/>
        <w:rPr>
          <w:rFonts w:ascii="Times New Roman" w:hAnsi="Times New Roman"/>
          <w:color w:val="433B32"/>
          <w:sz w:val="28"/>
          <w:szCs w:val="28"/>
        </w:rPr>
      </w:pPr>
      <w:r>
        <w:rPr>
          <w:noProof/>
        </w:rPr>
        <w:pict>
          <v:shape id="Рисунок 6" o:spid="_x0000_s1029" type="#_x0000_t75" style="position:absolute;left:0;text-align:left;margin-left:124.95pt;margin-top:340.8pt;width:371.25pt;height:278.25pt;z-index:251658240;visibility:visible">
            <v:imagedata r:id="rId7" o:title=""/>
          </v:shape>
        </w:pict>
      </w:r>
      <w:r>
        <w:rPr>
          <w:noProof/>
        </w:rPr>
        <w:pict>
          <v:shape id="Рисунок 5" o:spid="_x0000_s1030" type="#_x0000_t75" style="position:absolute;left:0;text-align:left;margin-left:-72.3pt;margin-top:340.8pt;width:190.5pt;height:254.25pt;z-index:251660288;visibility:visible">
            <v:imagedata r:id="rId8" o:title=""/>
          </v:shape>
        </w:pict>
      </w:r>
      <w:r>
        <w:rPr>
          <w:noProof/>
        </w:rPr>
        <w:pict>
          <v:shape id="Рисунок 3" o:spid="_x0000_s1031" type="#_x0000_t75" style="position:absolute;left:0;text-align:left;margin-left:-39.35pt;margin-top:-48.45pt;width:494.25pt;height:370.65pt;z-index:251656192;visibility:visible">
            <v:imagedata r:id="rId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F13E05" w:rsidRPr="002B405F" w:rsidSect="003A1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0880"/>
    <w:rsid w:val="000E5445"/>
    <w:rsid w:val="00240E04"/>
    <w:rsid w:val="002A2CF4"/>
    <w:rsid w:val="002B405F"/>
    <w:rsid w:val="003A1B55"/>
    <w:rsid w:val="005D78B1"/>
    <w:rsid w:val="005F3ED6"/>
    <w:rsid w:val="006B7BEF"/>
    <w:rsid w:val="00724324"/>
    <w:rsid w:val="008427E9"/>
    <w:rsid w:val="008E0880"/>
    <w:rsid w:val="00984765"/>
    <w:rsid w:val="00C70898"/>
    <w:rsid w:val="00C71893"/>
    <w:rsid w:val="00E11238"/>
    <w:rsid w:val="00EA352F"/>
    <w:rsid w:val="00F13E05"/>
    <w:rsid w:val="00FD2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B5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E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0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47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97</TotalTime>
  <Pages>4</Pages>
  <Words>438</Words>
  <Characters>2498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8</cp:revision>
  <cp:lastPrinted>2017-08-01T20:35:00Z</cp:lastPrinted>
  <dcterms:created xsi:type="dcterms:W3CDTF">2017-08-01T20:34:00Z</dcterms:created>
  <dcterms:modified xsi:type="dcterms:W3CDTF">2017-11-13T06:28:00Z</dcterms:modified>
</cp:coreProperties>
</file>